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E7A69A" w14:textId="0A804037" w:rsidR="005F5074" w:rsidRPr="00940C4E" w:rsidRDefault="0086372C" w:rsidP="002D76BC">
      <w:pPr>
        <w:rPr>
          <w:rFonts w:ascii="Arial" w:eastAsia="Times New Roman" w:hAnsi="Arial"/>
          <w:bCs/>
          <w:sz w:val="28"/>
          <w:szCs w:val="28"/>
          <w:lang w:eastAsia="en-US"/>
        </w:rPr>
      </w:pPr>
      <w:r>
        <w:rPr>
          <w:rFonts w:ascii="Arial" w:eastAsia="Times New Roman" w:hAnsi="Arial"/>
          <w:bCs/>
          <w:sz w:val="28"/>
          <w:szCs w:val="28"/>
          <w:lang w:eastAsia="en-US"/>
        </w:rPr>
        <w:softHyphen/>
      </w:r>
      <w:r>
        <w:rPr>
          <w:rFonts w:ascii="Arial" w:eastAsia="Times New Roman" w:hAnsi="Arial"/>
          <w:bCs/>
          <w:sz w:val="28"/>
          <w:szCs w:val="28"/>
          <w:lang w:eastAsia="en-US"/>
        </w:rPr>
        <w:softHyphen/>
      </w:r>
    </w:p>
    <w:p w14:paraId="5207A936" w14:textId="77777777" w:rsidR="001B56DE" w:rsidRDefault="001B56DE" w:rsidP="001B56DE">
      <w:pPr>
        <w:tabs>
          <w:tab w:val="left" w:pos="1276"/>
          <w:tab w:val="left" w:pos="2410"/>
        </w:tabs>
        <w:rPr>
          <w:rFonts w:ascii="Arial" w:hAnsi="Arial" w:cs="Arial"/>
          <w:b/>
          <w:szCs w:val="24"/>
        </w:rPr>
      </w:pPr>
    </w:p>
    <w:p w14:paraId="23B70261" w14:textId="77777777" w:rsidR="00F27C7C" w:rsidRPr="00A33F91" w:rsidRDefault="00F27C7C" w:rsidP="00F27C7C">
      <w:pPr>
        <w:rPr>
          <w:rFonts w:ascii="Arial" w:hAnsi="Arial" w:cs="Arial"/>
          <w:b/>
          <w:szCs w:val="24"/>
        </w:rPr>
      </w:pPr>
      <w:r w:rsidRPr="00A33F91">
        <w:rPr>
          <w:rFonts w:ascii="Arial" w:hAnsi="Arial" w:cs="Arial"/>
          <w:b/>
          <w:szCs w:val="24"/>
        </w:rPr>
        <w:t>Principal’s verification of results and enrolment</w:t>
      </w:r>
    </w:p>
    <w:p w14:paraId="3EE31164" w14:textId="77777777" w:rsidR="00F27C7C" w:rsidRPr="00A33F91" w:rsidRDefault="00F27C7C" w:rsidP="00F27C7C">
      <w:pPr>
        <w:rPr>
          <w:rFonts w:ascii="Arial" w:hAnsi="Arial" w:cs="Arial"/>
          <w:szCs w:val="24"/>
        </w:rPr>
      </w:pPr>
      <w:r w:rsidRPr="00A33F91">
        <w:rPr>
          <w:rFonts w:ascii="Arial" w:hAnsi="Arial" w:cs="Arial"/>
          <w:szCs w:val="24"/>
        </w:rPr>
        <w:t>(This document must be signed by the principal before being submitted</w:t>
      </w:r>
      <w:r>
        <w:rPr>
          <w:rFonts w:ascii="Arial" w:hAnsi="Arial" w:cs="Arial"/>
          <w:szCs w:val="24"/>
        </w:rPr>
        <w:t>.)</w:t>
      </w:r>
    </w:p>
    <w:p w14:paraId="281EEE1D" w14:textId="77777777" w:rsidR="00F27C7C" w:rsidRPr="00A33F91" w:rsidRDefault="00F27C7C" w:rsidP="00F27C7C">
      <w:pPr>
        <w:rPr>
          <w:rFonts w:ascii="Arial" w:hAnsi="Arial" w:cs="Arial"/>
          <w:szCs w:val="24"/>
        </w:rPr>
      </w:pPr>
    </w:p>
    <w:p w14:paraId="45A19EA2" w14:textId="77777777" w:rsidR="00F27C7C" w:rsidRPr="00A33F91" w:rsidRDefault="00F27C7C" w:rsidP="00F27C7C">
      <w:pPr>
        <w:rPr>
          <w:rFonts w:ascii="Arial" w:hAnsi="Arial" w:cs="Arial"/>
          <w:b/>
          <w:szCs w:val="24"/>
        </w:rPr>
      </w:pPr>
      <w:r w:rsidRPr="00A33F91">
        <w:rPr>
          <w:rFonts w:ascii="Arial" w:hAnsi="Arial" w:cs="Arial"/>
          <w:b/>
          <w:szCs w:val="24"/>
        </w:rPr>
        <w:t>Student Name:</w:t>
      </w:r>
    </w:p>
    <w:p w14:paraId="644F8D5B" w14:textId="77777777" w:rsidR="00F27C7C" w:rsidRPr="00A33F91" w:rsidRDefault="00F27C7C" w:rsidP="00F27C7C">
      <w:pPr>
        <w:rPr>
          <w:rFonts w:ascii="Arial" w:hAnsi="Arial" w:cs="Arial"/>
          <w:b/>
          <w:szCs w:val="24"/>
        </w:rPr>
      </w:pPr>
      <w:r w:rsidRPr="00A33F91">
        <w:rPr>
          <w:rFonts w:ascii="Arial" w:hAnsi="Arial" w:cs="Arial"/>
          <w:b/>
          <w:szCs w:val="24"/>
        </w:rPr>
        <w:t>School:</w:t>
      </w:r>
    </w:p>
    <w:p w14:paraId="5AEEDA76" w14:textId="77777777" w:rsidR="00F27C7C" w:rsidRPr="00A33F91" w:rsidRDefault="00F27C7C" w:rsidP="00F27C7C">
      <w:pPr>
        <w:rPr>
          <w:rFonts w:ascii="Arial" w:hAnsi="Arial" w:cs="Arial"/>
          <w:szCs w:val="24"/>
        </w:rPr>
      </w:pPr>
    </w:p>
    <w:p w14:paraId="183FCB1E" w14:textId="77777777" w:rsidR="00F27C7C" w:rsidRPr="00A33F91" w:rsidRDefault="00F27C7C" w:rsidP="00F27C7C">
      <w:pPr>
        <w:rPr>
          <w:rFonts w:ascii="Arial" w:hAnsi="Arial" w:cs="Arial"/>
          <w:b/>
          <w:szCs w:val="24"/>
        </w:rPr>
      </w:pPr>
      <w:r w:rsidRPr="00A33F91">
        <w:rPr>
          <w:rFonts w:ascii="Arial" w:hAnsi="Arial" w:cs="Arial"/>
          <w:b/>
          <w:szCs w:val="24"/>
        </w:rPr>
        <w:t xml:space="preserve">Year level: 11 Semester 1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F27C7C" w:rsidRPr="00A33F91" w14:paraId="6532CD47" w14:textId="77777777" w:rsidTr="00AA347B">
        <w:tc>
          <w:tcPr>
            <w:tcW w:w="3080" w:type="dxa"/>
          </w:tcPr>
          <w:p w14:paraId="6260071A" w14:textId="77777777" w:rsidR="00F27C7C" w:rsidRPr="00A33F91" w:rsidRDefault="00F27C7C" w:rsidP="00AA347B">
            <w:pPr>
              <w:rPr>
                <w:rFonts w:ascii="Arial" w:hAnsi="Arial" w:cs="Arial"/>
                <w:szCs w:val="24"/>
              </w:rPr>
            </w:pPr>
            <w:r w:rsidRPr="00A33F91">
              <w:rPr>
                <w:rFonts w:ascii="Arial" w:hAnsi="Arial" w:cs="Arial"/>
                <w:szCs w:val="24"/>
              </w:rPr>
              <w:t>STEM Learning Area/Subject</w:t>
            </w:r>
          </w:p>
        </w:tc>
        <w:tc>
          <w:tcPr>
            <w:tcW w:w="3081" w:type="dxa"/>
          </w:tcPr>
          <w:p w14:paraId="18FD5C0C" w14:textId="77777777" w:rsidR="00F27C7C" w:rsidRPr="00A33F91" w:rsidRDefault="00F27C7C" w:rsidP="00AA347B">
            <w:pPr>
              <w:rPr>
                <w:rFonts w:ascii="Arial" w:hAnsi="Arial" w:cs="Arial"/>
                <w:szCs w:val="24"/>
              </w:rPr>
            </w:pPr>
            <w:r w:rsidRPr="00A33F91">
              <w:rPr>
                <w:rFonts w:ascii="Arial" w:hAnsi="Arial" w:cs="Arial"/>
                <w:szCs w:val="24"/>
              </w:rPr>
              <w:t>Teacher</w:t>
            </w:r>
          </w:p>
        </w:tc>
        <w:tc>
          <w:tcPr>
            <w:tcW w:w="3081" w:type="dxa"/>
          </w:tcPr>
          <w:p w14:paraId="4AC0E58A" w14:textId="67B7715D" w:rsidR="00F27C7C" w:rsidRPr="00A33F91" w:rsidRDefault="00F27C7C" w:rsidP="00102783">
            <w:pPr>
              <w:rPr>
                <w:rFonts w:ascii="Arial" w:hAnsi="Arial" w:cs="Arial"/>
                <w:szCs w:val="24"/>
              </w:rPr>
            </w:pPr>
            <w:r w:rsidRPr="00A33F91">
              <w:rPr>
                <w:rFonts w:ascii="Arial" w:hAnsi="Arial" w:cs="Arial"/>
                <w:szCs w:val="24"/>
              </w:rPr>
              <w:t xml:space="preserve">Achievement </w:t>
            </w:r>
            <w:r w:rsidR="00102783">
              <w:rPr>
                <w:rFonts w:ascii="Arial" w:hAnsi="Arial" w:cs="Arial"/>
                <w:szCs w:val="24"/>
              </w:rPr>
              <w:t>level</w:t>
            </w:r>
            <w:bookmarkStart w:id="0" w:name="_GoBack"/>
            <w:bookmarkEnd w:id="0"/>
          </w:p>
        </w:tc>
      </w:tr>
      <w:tr w:rsidR="00F27C7C" w:rsidRPr="00A33F91" w14:paraId="1F0D7DFC" w14:textId="77777777" w:rsidTr="00AA347B">
        <w:tc>
          <w:tcPr>
            <w:tcW w:w="3080" w:type="dxa"/>
          </w:tcPr>
          <w:p w14:paraId="68F9F714" w14:textId="77777777" w:rsidR="00F27C7C" w:rsidRPr="00A33F91" w:rsidRDefault="00F27C7C" w:rsidP="00AA347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081" w:type="dxa"/>
          </w:tcPr>
          <w:p w14:paraId="5888B5BF" w14:textId="77777777" w:rsidR="00F27C7C" w:rsidRPr="00A33F91" w:rsidRDefault="00F27C7C" w:rsidP="00AA347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081" w:type="dxa"/>
          </w:tcPr>
          <w:p w14:paraId="0FB1476B" w14:textId="77777777" w:rsidR="00F27C7C" w:rsidRPr="00A33F91" w:rsidRDefault="00F27C7C" w:rsidP="00AA347B">
            <w:pPr>
              <w:rPr>
                <w:rFonts w:ascii="Arial" w:hAnsi="Arial" w:cs="Arial"/>
                <w:szCs w:val="24"/>
              </w:rPr>
            </w:pPr>
          </w:p>
        </w:tc>
      </w:tr>
      <w:tr w:rsidR="00F27C7C" w:rsidRPr="00A33F91" w14:paraId="1EEB743C" w14:textId="77777777" w:rsidTr="00AA347B">
        <w:tc>
          <w:tcPr>
            <w:tcW w:w="3080" w:type="dxa"/>
          </w:tcPr>
          <w:p w14:paraId="63A6E32B" w14:textId="77777777" w:rsidR="00F27C7C" w:rsidRPr="00A33F91" w:rsidRDefault="00F27C7C" w:rsidP="00AA347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081" w:type="dxa"/>
          </w:tcPr>
          <w:p w14:paraId="1465D26C" w14:textId="77777777" w:rsidR="00F27C7C" w:rsidRPr="00A33F91" w:rsidRDefault="00F27C7C" w:rsidP="00AA347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081" w:type="dxa"/>
          </w:tcPr>
          <w:p w14:paraId="21463EFF" w14:textId="77777777" w:rsidR="00F27C7C" w:rsidRPr="00A33F91" w:rsidRDefault="00F27C7C" w:rsidP="00AA347B">
            <w:pPr>
              <w:rPr>
                <w:rFonts w:ascii="Arial" w:hAnsi="Arial" w:cs="Arial"/>
                <w:szCs w:val="24"/>
              </w:rPr>
            </w:pPr>
          </w:p>
        </w:tc>
      </w:tr>
      <w:tr w:rsidR="00F27C7C" w:rsidRPr="00A33F91" w14:paraId="4F54C6AB" w14:textId="77777777" w:rsidTr="00AA347B">
        <w:tc>
          <w:tcPr>
            <w:tcW w:w="3080" w:type="dxa"/>
          </w:tcPr>
          <w:p w14:paraId="49D6F318" w14:textId="77777777" w:rsidR="00F27C7C" w:rsidRPr="00A33F91" w:rsidRDefault="00F27C7C" w:rsidP="00AA347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081" w:type="dxa"/>
          </w:tcPr>
          <w:p w14:paraId="5638BCA1" w14:textId="77777777" w:rsidR="00F27C7C" w:rsidRPr="00A33F91" w:rsidRDefault="00F27C7C" w:rsidP="00AA347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081" w:type="dxa"/>
          </w:tcPr>
          <w:p w14:paraId="59A94F51" w14:textId="77777777" w:rsidR="00F27C7C" w:rsidRPr="00A33F91" w:rsidRDefault="00F27C7C" w:rsidP="00AA347B">
            <w:pPr>
              <w:rPr>
                <w:rFonts w:ascii="Arial" w:hAnsi="Arial" w:cs="Arial"/>
                <w:szCs w:val="24"/>
              </w:rPr>
            </w:pPr>
          </w:p>
        </w:tc>
      </w:tr>
      <w:tr w:rsidR="00F27C7C" w:rsidRPr="00A33F91" w14:paraId="3FBF348C" w14:textId="77777777" w:rsidTr="00AA347B">
        <w:tc>
          <w:tcPr>
            <w:tcW w:w="3080" w:type="dxa"/>
          </w:tcPr>
          <w:p w14:paraId="02566BB6" w14:textId="77777777" w:rsidR="00F27C7C" w:rsidRPr="00A33F91" w:rsidRDefault="00F27C7C" w:rsidP="00AA347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081" w:type="dxa"/>
          </w:tcPr>
          <w:p w14:paraId="486ED393" w14:textId="77777777" w:rsidR="00F27C7C" w:rsidRPr="00A33F91" w:rsidRDefault="00F27C7C" w:rsidP="00AA347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081" w:type="dxa"/>
          </w:tcPr>
          <w:p w14:paraId="5EB7798E" w14:textId="77777777" w:rsidR="00F27C7C" w:rsidRPr="00A33F91" w:rsidRDefault="00F27C7C" w:rsidP="00AA347B">
            <w:pPr>
              <w:rPr>
                <w:rFonts w:ascii="Arial" w:hAnsi="Arial" w:cs="Arial"/>
                <w:szCs w:val="24"/>
              </w:rPr>
            </w:pPr>
          </w:p>
        </w:tc>
      </w:tr>
      <w:tr w:rsidR="00F27C7C" w:rsidRPr="00A33F91" w14:paraId="320DAB2C" w14:textId="77777777" w:rsidTr="00AA347B">
        <w:tc>
          <w:tcPr>
            <w:tcW w:w="3080" w:type="dxa"/>
          </w:tcPr>
          <w:p w14:paraId="254FB148" w14:textId="77777777" w:rsidR="00F27C7C" w:rsidRPr="00A33F91" w:rsidRDefault="00F27C7C" w:rsidP="00AA347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081" w:type="dxa"/>
          </w:tcPr>
          <w:p w14:paraId="7D50E980" w14:textId="77777777" w:rsidR="00F27C7C" w:rsidRPr="00A33F91" w:rsidRDefault="00F27C7C" w:rsidP="00AA347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081" w:type="dxa"/>
          </w:tcPr>
          <w:p w14:paraId="241AC53E" w14:textId="77777777" w:rsidR="00F27C7C" w:rsidRPr="00A33F91" w:rsidRDefault="00F27C7C" w:rsidP="00AA347B">
            <w:pPr>
              <w:rPr>
                <w:rFonts w:ascii="Arial" w:hAnsi="Arial" w:cs="Arial"/>
                <w:szCs w:val="24"/>
              </w:rPr>
            </w:pPr>
          </w:p>
        </w:tc>
      </w:tr>
      <w:tr w:rsidR="00F27C7C" w:rsidRPr="00A33F91" w14:paraId="0E2B6072" w14:textId="77777777" w:rsidTr="00AA347B">
        <w:tc>
          <w:tcPr>
            <w:tcW w:w="3080" w:type="dxa"/>
          </w:tcPr>
          <w:p w14:paraId="516C940B" w14:textId="77777777" w:rsidR="00F27C7C" w:rsidRPr="00A33F91" w:rsidRDefault="00F27C7C" w:rsidP="00AA347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081" w:type="dxa"/>
          </w:tcPr>
          <w:p w14:paraId="4D785AC3" w14:textId="77777777" w:rsidR="00F27C7C" w:rsidRPr="00A33F91" w:rsidRDefault="00F27C7C" w:rsidP="00AA347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081" w:type="dxa"/>
          </w:tcPr>
          <w:p w14:paraId="1D3ED2D8" w14:textId="77777777" w:rsidR="00F27C7C" w:rsidRPr="00A33F91" w:rsidRDefault="00F27C7C" w:rsidP="00AA347B">
            <w:pPr>
              <w:rPr>
                <w:rFonts w:ascii="Arial" w:hAnsi="Arial" w:cs="Arial"/>
                <w:szCs w:val="24"/>
              </w:rPr>
            </w:pPr>
          </w:p>
        </w:tc>
      </w:tr>
    </w:tbl>
    <w:p w14:paraId="311F9CD4" w14:textId="77777777" w:rsidR="00F27C7C" w:rsidRPr="00A33F91" w:rsidRDefault="00F27C7C" w:rsidP="00F27C7C">
      <w:pPr>
        <w:rPr>
          <w:rFonts w:ascii="Arial" w:hAnsi="Arial" w:cs="Arial"/>
          <w:szCs w:val="24"/>
        </w:rPr>
      </w:pPr>
    </w:p>
    <w:p w14:paraId="24D03953" w14:textId="77777777" w:rsidR="00F27C7C" w:rsidRPr="00A33F91" w:rsidRDefault="00F27C7C" w:rsidP="00F27C7C">
      <w:pPr>
        <w:rPr>
          <w:rFonts w:ascii="Arial" w:hAnsi="Arial" w:cs="Arial"/>
          <w:b/>
          <w:szCs w:val="24"/>
        </w:rPr>
      </w:pPr>
      <w:r w:rsidRPr="00A33F91">
        <w:rPr>
          <w:rFonts w:ascii="Arial" w:hAnsi="Arial" w:cs="Arial"/>
          <w:b/>
          <w:szCs w:val="24"/>
        </w:rPr>
        <w:t>Year level: 11 Semester 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F27C7C" w:rsidRPr="00A33F91" w14:paraId="3E5AAC25" w14:textId="77777777" w:rsidTr="00AA347B">
        <w:tc>
          <w:tcPr>
            <w:tcW w:w="3080" w:type="dxa"/>
          </w:tcPr>
          <w:p w14:paraId="6333E37E" w14:textId="77777777" w:rsidR="00F27C7C" w:rsidRPr="00A33F91" w:rsidRDefault="00F27C7C" w:rsidP="00AA347B">
            <w:pPr>
              <w:rPr>
                <w:rFonts w:ascii="Arial" w:hAnsi="Arial" w:cs="Arial"/>
                <w:szCs w:val="24"/>
              </w:rPr>
            </w:pPr>
            <w:r w:rsidRPr="00A33F91">
              <w:rPr>
                <w:rFonts w:ascii="Arial" w:hAnsi="Arial" w:cs="Arial"/>
                <w:szCs w:val="24"/>
              </w:rPr>
              <w:t>STEM Learning Area/Subject</w:t>
            </w:r>
          </w:p>
        </w:tc>
        <w:tc>
          <w:tcPr>
            <w:tcW w:w="3081" w:type="dxa"/>
          </w:tcPr>
          <w:p w14:paraId="58AB3768" w14:textId="77777777" w:rsidR="00F27C7C" w:rsidRPr="00A33F91" w:rsidRDefault="00F27C7C" w:rsidP="00AA347B">
            <w:pPr>
              <w:rPr>
                <w:rFonts w:ascii="Arial" w:hAnsi="Arial" w:cs="Arial"/>
                <w:szCs w:val="24"/>
              </w:rPr>
            </w:pPr>
            <w:r w:rsidRPr="00A33F91">
              <w:rPr>
                <w:rFonts w:ascii="Arial" w:hAnsi="Arial" w:cs="Arial"/>
                <w:szCs w:val="24"/>
              </w:rPr>
              <w:t>Teacher</w:t>
            </w:r>
          </w:p>
        </w:tc>
        <w:tc>
          <w:tcPr>
            <w:tcW w:w="3081" w:type="dxa"/>
          </w:tcPr>
          <w:p w14:paraId="3B797A6E" w14:textId="77777777" w:rsidR="00F27C7C" w:rsidRPr="00A33F91" w:rsidRDefault="00F27C7C" w:rsidP="00AA347B">
            <w:pPr>
              <w:rPr>
                <w:rFonts w:ascii="Arial" w:hAnsi="Arial" w:cs="Arial"/>
                <w:szCs w:val="24"/>
              </w:rPr>
            </w:pPr>
            <w:r w:rsidRPr="00A33F91">
              <w:rPr>
                <w:rFonts w:ascii="Arial" w:hAnsi="Arial" w:cs="Arial"/>
                <w:szCs w:val="24"/>
              </w:rPr>
              <w:t>Achievement level</w:t>
            </w:r>
          </w:p>
        </w:tc>
      </w:tr>
      <w:tr w:rsidR="00F27C7C" w:rsidRPr="00A33F91" w14:paraId="1A6B9377" w14:textId="77777777" w:rsidTr="00AA347B">
        <w:tc>
          <w:tcPr>
            <w:tcW w:w="3080" w:type="dxa"/>
          </w:tcPr>
          <w:p w14:paraId="378AEDA5" w14:textId="77777777" w:rsidR="00F27C7C" w:rsidRPr="00A33F91" w:rsidRDefault="00F27C7C" w:rsidP="00AA347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081" w:type="dxa"/>
          </w:tcPr>
          <w:p w14:paraId="67CBA37D" w14:textId="77777777" w:rsidR="00F27C7C" w:rsidRPr="00A33F91" w:rsidRDefault="00F27C7C" w:rsidP="00AA347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081" w:type="dxa"/>
          </w:tcPr>
          <w:p w14:paraId="0A4BD65E" w14:textId="77777777" w:rsidR="00F27C7C" w:rsidRPr="00A33F91" w:rsidRDefault="00F27C7C" w:rsidP="00AA347B">
            <w:pPr>
              <w:rPr>
                <w:rFonts w:ascii="Arial" w:hAnsi="Arial" w:cs="Arial"/>
                <w:szCs w:val="24"/>
              </w:rPr>
            </w:pPr>
          </w:p>
        </w:tc>
      </w:tr>
      <w:tr w:rsidR="00F27C7C" w:rsidRPr="00A33F91" w14:paraId="50F454A0" w14:textId="77777777" w:rsidTr="00AA347B">
        <w:tc>
          <w:tcPr>
            <w:tcW w:w="3080" w:type="dxa"/>
          </w:tcPr>
          <w:p w14:paraId="2C05025D" w14:textId="77777777" w:rsidR="00F27C7C" w:rsidRPr="00A33F91" w:rsidRDefault="00F27C7C" w:rsidP="00AA347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081" w:type="dxa"/>
          </w:tcPr>
          <w:p w14:paraId="57388439" w14:textId="77777777" w:rsidR="00F27C7C" w:rsidRPr="00A33F91" w:rsidRDefault="00F27C7C" w:rsidP="00AA347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081" w:type="dxa"/>
          </w:tcPr>
          <w:p w14:paraId="2E3561C3" w14:textId="77777777" w:rsidR="00F27C7C" w:rsidRPr="00A33F91" w:rsidRDefault="00F27C7C" w:rsidP="00AA347B">
            <w:pPr>
              <w:rPr>
                <w:rFonts w:ascii="Arial" w:hAnsi="Arial" w:cs="Arial"/>
                <w:szCs w:val="24"/>
              </w:rPr>
            </w:pPr>
          </w:p>
        </w:tc>
      </w:tr>
      <w:tr w:rsidR="00F27C7C" w:rsidRPr="00A33F91" w14:paraId="560FE41B" w14:textId="77777777" w:rsidTr="00AA347B">
        <w:tc>
          <w:tcPr>
            <w:tcW w:w="3080" w:type="dxa"/>
          </w:tcPr>
          <w:p w14:paraId="485F4F59" w14:textId="77777777" w:rsidR="00F27C7C" w:rsidRPr="00A33F91" w:rsidRDefault="00F27C7C" w:rsidP="00AA347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081" w:type="dxa"/>
          </w:tcPr>
          <w:p w14:paraId="0B73DF47" w14:textId="77777777" w:rsidR="00F27C7C" w:rsidRPr="00A33F91" w:rsidRDefault="00F27C7C" w:rsidP="00AA347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081" w:type="dxa"/>
          </w:tcPr>
          <w:p w14:paraId="77496761" w14:textId="77777777" w:rsidR="00F27C7C" w:rsidRPr="00A33F91" w:rsidRDefault="00F27C7C" w:rsidP="00AA347B">
            <w:pPr>
              <w:rPr>
                <w:rFonts w:ascii="Arial" w:hAnsi="Arial" w:cs="Arial"/>
                <w:szCs w:val="24"/>
              </w:rPr>
            </w:pPr>
          </w:p>
        </w:tc>
      </w:tr>
      <w:tr w:rsidR="00F27C7C" w:rsidRPr="00A33F91" w14:paraId="0BA93FB8" w14:textId="77777777" w:rsidTr="00AA347B">
        <w:tc>
          <w:tcPr>
            <w:tcW w:w="3080" w:type="dxa"/>
          </w:tcPr>
          <w:p w14:paraId="3AAEC0FE" w14:textId="77777777" w:rsidR="00F27C7C" w:rsidRPr="00A33F91" w:rsidRDefault="00F27C7C" w:rsidP="00AA347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081" w:type="dxa"/>
          </w:tcPr>
          <w:p w14:paraId="5D2E9A4D" w14:textId="77777777" w:rsidR="00F27C7C" w:rsidRPr="00A33F91" w:rsidRDefault="00F27C7C" w:rsidP="00AA347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081" w:type="dxa"/>
          </w:tcPr>
          <w:p w14:paraId="5FE2677E" w14:textId="77777777" w:rsidR="00F27C7C" w:rsidRPr="00A33F91" w:rsidRDefault="00F27C7C" w:rsidP="00AA347B">
            <w:pPr>
              <w:rPr>
                <w:rFonts w:ascii="Arial" w:hAnsi="Arial" w:cs="Arial"/>
                <w:szCs w:val="24"/>
              </w:rPr>
            </w:pPr>
          </w:p>
        </w:tc>
      </w:tr>
      <w:tr w:rsidR="00F27C7C" w:rsidRPr="00A33F91" w14:paraId="3A8FD47D" w14:textId="77777777" w:rsidTr="00AA347B">
        <w:tc>
          <w:tcPr>
            <w:tcW w:w="3080" w:type="dxa"/>
          </w:tcPr>
          <w:p w14:paraId="76FE1B61" w14:textId="77777777" w:rsidR="00F27C7C" w:rsidRPr="00A33F91" w:rsidRDefault="00F27C7C" w:rsidP="00AA347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081" w:type="dxa"/>
          </w:tcPr>
          <w:p w14:paraId="0D6D5885" w14:textId="77777777" w:rsidR="00F27C7C" w:rsidRPr="00A33F91" w:rsidRDefault="00F27C7C" w:rsidP="00AA347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081" w:type="dxa"/>
          </w:tcPr>
          <w:p w14:paraId="36E99898" w14:textId="77777777" w:rsidR="00F27C7C" w:rsidRPr="00A33F91" w:rsidRDefault="00F27C7C" w:rsidP="00AA347B">
            <w:pPr>
              <w:rPr>
                <w:rFonts w:ascii="Arial" w:hAnsi="Arial" w:cs="Arial"/>
                <w:szCs w:val="24"/>
              </w:rPr>
            </w:pPr>
          </w:p>
        </w:tc>
      </w:tr>
      <w:tr w:rsidR="00F27C7C" w:rsidRPr="00A33F91" w14:paraId="4D263B82" w14:textId="77777777" w:rsidTr="00AA347B">
        <w:tc>
          <w:tcPr>
            <w:tcW w:w="3080" w:type="dxa"/>
          </w:tcPr>
          <w:p w14:paraId="3AD78E03" w14:textId="77777777" w:rsidR="00F27C7C" w:rsidRPr="00A33F91" w:rsidRDefault="00F27C7C" w:rsidP="00AA347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081" w:type="dxa"/>
          </w:tcPr>
          <w:p w14:paraId="7A6FD151" w14:textId="77777777" w:rsidR="00F27C7C" w:rsidRPr="00A33F91" w:rsidRDefault="00F27C7C" w:rsidP="00AA347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081" w:type="dxa"/>
          </w:tcPr>
          <w:p w14:paraId="2EBE1487" w14:textId="77777777" w:rsidR="00F27C7C" w:rsidRPr="00A33F91" w:rsidRDefault="00F27C7C" w:rsidP="00AA347B">
            <w:pPr>
              <w:rPr>
                <w:rFonts w:ascii="Arial" w:hAnsi="Arial" w:cs="Arial"/>
                <w:szCs w:val="24"/>
              </w:rPr>
            </w:pPr>
          </w:p>
        </w:tc>
      </w:tr>
    </w:tbl>
    <w:p w14:paraId="4EC5DA78" w14:textId="77777777" w:rsidR="00F27C7C" w:rsidRPr="00A33F91" w:rsidRDefault="00F27C7C" w:rsidP="00F27C7C">
      <w:pPr>
        <w:jc w:val="both"/>
        <w:rPr>
          <w:rFonts w:ascii="Arial" w:eastAsia="SimSun" w:hAnsi="Arial" w:cs="Arial"/>
          <w:szCs w:val="24"/>
          <w:lang w:eastAsia="zh-CN"/>
        </w:rPr>
      </w:pPr>
    </w:p>
    <w:p w14:paraId="175B0B2F" w14:textId="77777777" w:rsidR="00F27C7C" w:rsidRPr="00A33F91" w:rsidRDefault="00F27C7C" w:rsidP="00F27C7C">
      <w:pPr>
        <w:rPr>
          <w:rFonts w:ascii="Arial" w:hAnsi="Arial" w:cs="Arial"/>
          <w:b/>
          <w:szCs w:val="24"/>
        </w:rPr>
      </w:pPr>
      <w:r w:rsidRPr="00A33F91">
        <w:rPr>
          <w:rFonts w:ascii="Arial" w:hAnsi="Arial" w:cs="Arial"/>
          <w:b/>
          <w:szCs w:val="24"/>
        </w:rPr>
        <w:t>Year l</w:t>
      </w:r>
      <w:r>
        <w:rPr>
          <w:rFonts w:ascii="Arial" w:hAnsi="Arial" w:cs="Arial"/>
          <w:b/>
          <w:szCs w:val="24"/>
        </w:rPr>
        <w:t>evel: 12 STEM subject enrolments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F27C7C" w:rsidRPr="00A33F91" w14:paraId="2A6D19C5" w14:textId="77777777" w:rsidTr="00AA347B">
        <w:tc>
          <w:tcPr>
            <w:tcW w:w="3080" w:type="dxa"/>
          </w:tcPr>
          <w:p w14:paraId="1AC8B888" w14:textId="77777777" w:rsidR="00F27C7C" w:rsidRPr="00A33F91" w:rsidRDefault="00F27C7C" w:rsidP="00AA347B">
            <w:pPr>
              <w:rPr>
                <w:rFonts w:ascii="Arial" w:hAnsi="Arial" w:cs="Arial"/>
                <w:szCs w:val="24"/>
              </w:rPr>
            </w:pPr>
            <w:r w:rsidRPr="00A33F91">
              <w:rPr>
                <w:rFonts w:ascii="Arial" w:hAnsi="Arial" w:cs="Arial"/>
                <w:szCs w:val="24"/>
              </w:rPr>
              <w:t>STEM Learning Area/Subject</w:t>
            </w:r>
          </w:p>
        </w:tc>
        <w:tc>
          <w:tcPr>
            <w:tcW w:w="3081" w:type="dxa"/>
          </w:tcPr>
          <w:p w14:paraId="215C0490" w14:textId="77777777" w:rsidR="00F27C7C" w:rsidRPr="00A33F91" w:rsidRDefault="00F27C7C" w:rsidP="00AA347B">
            <w:pPr>
              <w:rPr>
                <w:rFonts w:ascii="Arial" w:hAnsi="Arial" w:cs="Arial"/>
                <w:szCs w:val="24"/>
              </w:rPr>
            </w:pPr>
            <w:r w:rsidRPr="00A33F91">
              <w:rPr>
                <w:rFonts w:ascii="Arial" w:hAnsi="Arial" w:cs="Arial"/>
                <w:szCs w:val="24"/>
              </w:rPr>
              <w:t>Teacher</w:t>
            </w:r>
          </w:p>
        </w:tc>
        <w:tc>
          <w:tcPr>
            <w:tcW w:w="3081" w:type="dxa"/>
          </w:tcPr>
          <w:p w14:paraId="6227C2E8" w14:textId="77777777" w:rsidR="00F27C7C" w:rsidRPr="00A33F91" w:rsidRDefault="00F27C7C" w:rsidP="00AA347B">
            <w:pPr>
              <w:rPr>
                <w:rFonts w:ascii="Arial" w:hAnsi="Arial" w:cs="Arial"/>
                <w:szCs w:val="24"/>
              </w:rPr>
            </w:pPr>
            <w:r w:rsidRPr="00A33F91">
              <w:rPr>
                <w:rFonts w:ascii="Arial" w:hAnsi="Arial" w:cs="Arial"/>
                <w:szCs w:val="24"/>
              </w:rPr>
              <w:t>Achievement level (if available)</w:t>
            </w:r>
          </w:p>
        </w:tc>
      </w:tr>
      <w:tr w:rsidR="00F27C7C" w:rsidRPr="00A33F91" w14:paraId="354BFB20" w14:textId="77777777" w:rsidTr="00AA347B">
        <w:tc>
          <w:tcPr>
            <w:tcW w:w="3080" w:type="dxa"/>
          </w:tcPr>
          <w:p w14:paraId="36826C17" w14:textId="77777777" w:rsidR="00F27C7C" w:rsidRPr="00A33F91" w:rsidRDefault="00F27C7C" w:rsidP="00AA347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081" w:type="dxa"/>
          </w:tcPr>
          <w:p w14:paraId="447979CF" w14:textId="77777777" w:rsidR="00F27C7C" w:rsidRPr="00A33F91" w:rsidRDefault="00F27C7C" w:rsidP="00AA347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081" w:type="dxa"/>
          </w:tcPr>
          <w:p w14:paraId="0342D0AC" w14:textId="77777777" w:rsidR="00F27C7C" w:rsidRPr="00A33F91" w:rsidRDefault="00F27C7C" w:rsidP="00AA347B">
            <w:pPr>
              <w:rPr>
                <w:rFonts w:ascii="Arial" w:hAnsi="Arial" w:cs="Arial"/>
                <w:szCs w:val="24"/>
              </w:rPr>
            </w:pPr>
          </w:p>
        </w:tc>
      </w:tr>
      <w:tr w:rsidR="00F27C7C" w:rsidRPr="00A33F91" w14:paraId="2334D3E9" w14:textId="77777777" w:rsidTr="00AA347B">
        <w:tc>
          <w:tcPr>
            <w:tcW w:w="3080" w:type="dxa"/>
          </w:tcPr>
          <w:p w14:paraId="3EEDCDA6" w14:textId="77777777" w:rsidR="00F27C7C" w:rsidRPr="00A33F91" w:rsidRDefault="00F27C7C" w:rsidP="00AA347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081" w:type="dxa"/>
          </w:tcPr>
          <w:p w14:paraId="43F72DAD" w14:textId="77777777" w:rsidR="00F27C7C" w:rsidRPr="00A33F91" w:rsidRDefault="00F27C7C" w:rsidP="00AA347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081" w:type="dxa"/>
          </w:tcPr>
          <w:p w14:paraId="7CA00D8D" w14:textId="77777777" w:rsidR="00F27C7C" w:rsidRPr="00A33F91" w:rsidRDefault="00F27C7C" w:rsidP="00AA347B">
            <w:pPr>
              <w:rPr>
                <w:rFonts w:ascii="Arial" w:hAnsi="Arial" w:cs="Arial"/>
                <w:szCs w:val="24"/>
              </w:rPr>
            </w:pPr>
          </w:p>
        </w:tc>
      </w:tr>
      <w:tr w:rsidR="00F27C7C" w:rsidRPr="00A33F91" w14:paraId="1DD34B96" w14:textId="77777777" w:rsidTr="00AA347B">
        <w:tc>
          <w:tcPr>
            <w:tcW w:w="3080" w:type="dxa"/>
          </w:tcPr>
          <w:p w14:paraId="3CB24485" w14:textId="77777777" w:rsidR="00F27C7C" w:rsidRPr="00A33F91" w:rsidRDefault="00F27C7C" w:rsidP="00AA347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081" w:type="dxa"/>
          </w:tcPr>
          <w:p w14:paraId="1DFB88F8" w14:textId="77777777" w:rsidR="00F27C7C" w:rsidRPr="00A33F91" w:rsidRDefault="00F27C7C" w:rsidP="00AA347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081" w:type="dxa"/>
          </w:tcPr>
          <w:p w14:paraId="55C26616" w14:textId="77777777" w:rsidR="00F27C7C" w:rsidRPr="00A33F91" w:rsidRDefault="00F27C7C" w:rsidP="00AA347B">
            <w:pPr>
              <w:rPr>
                <w:rFonts w:ascii="Arial" w:hAnsi="Arial" w:cs="Arial"/>
                <w:szCs w:val="24"/>
              </w:rPr>
            </w:pPr>
          </w:p>
        </w:tc>
      </w:tr>
      <w:tr w:rsidR="00F27C7C" w:rsidRPr="00A33F91" w14:paraId="05E70291" w14:textId="77777777" w:rsidTr="00AA347B">
        <w:tc>
          <w:tcPr>
            <w:tcW w:w="3080" w:type="dxa"/>
          </w:tcPr>
          <w:p w14:paraId="4E077B0E" w14:textId="77777777" w:rsidR="00F27C7C" w:rsidRPr="00A33F91" w:rsidRDefault="00F27C7C" w:rsidP="00AA347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081" w:type="dxa"/>
          </w:tcPr>
          <w:p w14:paraId="10089F75" w14:textId="77777777" w:rsidR="00F27C7C" w:rsidRPr="00A33F91" w:rsidRDefault="00F27C7C" w:rsidP="00AA347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081" w:type="dxa"/>
          </w:tcPr>
          <w:p w14:paraId="35D9F70A" w14:textId="77777777" w:rsidR="00F27C7C" w:rsidRPr="00A33F91" w:rsidRDefault="00F27C7C" w:rsidP="00AA347B">
            <w:pPr>
              <w:rPr>
                <w:rFonts w:ascii="Arial" w:hAnsi="Arial" w:cs="Arial"/>
                <w:szCs w:val="24"/>
              </w:rPr>
            </w:pPr>
          </w:p>
        </w:tc>
      </w:tr>
      <w:tr w:rsidR="00F27C7C" w:rsidRPr="00A33F91" w14:paraId="5EAFA34B" w14:textId="77777777" w:rsidTr="00AA347B">
        <w:tc>
          <w:tcPr>
            <w:tcW w:w="3080" w:type="dxa"/>
          </w:tcPr>
          <w:p w14:paraId="0A5A368B" w14:textId="77777777" w:rsidR="00F27C7C" w:rsidRPr="00A33F91" w:rsidRDefault="00F27C7C" w:rsidP="00AA347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081" w:type="dxa"/>
          </w:tcPr>
          <w:p w14:paraId="41EB1902" w14:textId="77777777" w:rsidR="00F27C7C" w:rsidRPr="00A33F91" w:rsidRDefault="00F27C7C" w:rsidP="00AA347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081" w:type="dxa"/>
          </w:tcPr>
          <w:p w14:paraId="732B4980" w14:textId="77777777" w:rsidR="00F27C7C" w:rsidRPr="00A33F91" w:rsidRDefault="00F27C7C" w:rsidP="00AA347B">
            <w:pPr>
              <w:rPr>
                <w:rFonts w:ascii="Arial" w:hAnsi="Arial" w:cs="Arial"/>
                <w:szCs w:val="24"/>
              </w:rPr>
            </w:pPr>
          </w:p>
        </w:tc>
      </w:tr>
      <w:tr w:rsidR="00F27C7C" w:rsidRPr="00A33F91" w14:paraId="23FB32D8" w14:textId="77777777" w:rsidTr="00AA347B">
        <w:tc>
          <w:tcPr>
            <w:tcW w:w="3080" w:type="dxa"/>
          </w:tcPr>
          <w:p w14:paraId="13184E63" w14:textId="77777777" w:rsidR="00F27C7C" w:rsidRPr="00A33F91" w:rsidRDefault="00F27C7C" w:rsidP="00AA347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081" w:type="dxa"/>
          </w:tcPr>
          <w:p w14:paraId="2683F326" w14:textId="77777777" w:rsidR="00F27C7C" w:rsidRPr="00A33F91" w:rsidRDefault="00F27C7C" w:rsidP="00AA347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081" w:type="dxa"/>
          </w:tcPr>
          <w:p w14:paraId="2F13C1B6" w14:textId="77777777" w:rsidR="00F27C7C" w:rsidRPr="00A33F91" w:rsidRDefault="00F27C7C" w:rsidP="00AA347B">
            <w:pPr>
              <w:rPr>
                <w:rFonts w:ascii="Arial" w:hAnsi="Arial" w:cs="Arial"/>
                <w:szCs w:val="24"/>
              </w:rPr>
            </w:pPr>
          </w:p>
        </w:tc>
      </w:tr>
    </w:tbl>
    <w:p w14:paraId="76DA4622" w14:textId="77777777" w:rsidR="00F27C7C" w:rsidRDefault="00F27C7C" w:rsidP="00F27C7C">
      <w:pPr>
        <w:spacing w:after="120"/>
        <w:jc w:val="both"/>
        <w:rPr>
          <w:rFonts w:ascii="Arial" w:eastAsia="SimSun" w:hAnsi="Arial" w:cs="Arial"/>
          <w:szCs w:val="24"/>
          <w:lang w:eastAsia="zh-CN"/>
        </w:rPr>
      </w:pPr>
    </w:p>
    <w:p w14:paraId="2EC17300" w14:textId="77777777" w:rsidR="00F27C7C" w:rsidRPr="00A33F91" w:rsidRDefault="00F27C7C" w:rsidP="00F27C7C">
      <w:pPr>
        <w:spacing w:after="120"/>
        <w:jc w:val="both"/>
        <w:rPr>
          <w:rFonts w:ascii="Arial" w:eastAsia="SimSun" w:hAnsi="Arial" w:cs="Arial"/>
          <w:szCs w:val="24"/>
          <w:lang w:eastAsia="zh-CN"/>
        </w:rPr>
      </w:pPr>
      <w:r w:rsidRPr="00A33F91">
        <w:rPr>
          <w:rFonts w:ascii="Arial" w:eastAsia="SimSun" w:hAnsi="Arial" w:cs="Arial"/>
          <w:szCs w:val="24"/>
          <w:lang w:eastAsia="zh-CN"/>
        </w:rPr>
        <w:t xml:space="preserve">I certify that </w:t>
      </w:r>
      <w:r>
        <w:rPr>
          <w:rFonts w:ascii="Arial" w:eastAsia="SimSun" w:hAnsi="Arial" w:cs="Arial"/>
          <w:szCs w:val="24"/>
          <w:lang w:eastAsia="zh-CN"/>
        </w:rPr>
        <w:t xml:space="preserve">this student is currently enrolled at the school and the above results are true and </w:t>
      </w:r>
      <w:proofErr w:type="gramStart"/>
      <w:r w:rsidRPr="00A33F91">
        <w:rPr>
          <w:rFonts w:ascii="Arial" w:eastAsia="SimSun" w:hAnsi="Arial" w:cs="Arial"/>
          <w:szCs w:val="24"/>
          <w:lang w:eastAsia="zh-CN"/>
        </w:rPr>
        <w:t>correct</w:t>
      </w:r>
      <w:proofErr w:type="gramEnd"/>
      <w:r>
        <w:rPr>
          <w:rFonts w:ascii="Arial" w:eastAsia="SimSun" w:hAnsi="Arial" w:cs="Arial"/>
          <w:szCs w:val="24"/>
          <w:lang w:eastAsia="zh-CN"/>
        </w:rPr>
        <w:t>.</w:t>
      </w:r>
    </w:p>
    <w:p w14:paraId="4E658929" w14:textId="77777777" w:rsidR="00F27C7C" w:rsidRPr="00A33F91" w:rsidRDefault="00F27C7C" w:rsidP="00F27C7C">
      <w:pPr>
        <w:spacing w:line="360" w:lineRule="auto"/>
        <w:jc w:val="both"/>
        <w:rPr>
          <w:rFonts w:ascii="Arial" w:eastAsia="SimSun" w:hAnsi="Arial" w:cs="Arial"/>
          <w:szCs w:val="24"/>
          <w:lang w:eastAsia="zh-CN"/>
        </w:rPr>
      </w:pPr>
      <w:r w:rsidRPr="00A33F91">
        <w:rPr>
          <w:rFonts w:ascii="Arial" w:eastAsia="SimSun" w:hAnsi="Arial" w:cs="Arial"/>
          <w:szCs w:val="24"/>
          <w:lang w:eastAsia="zh-CN"/>
        </w:rPr>
        <w:t>Name:</w:t>
      </w:r>
      <w:r w:rsidRPr="00A33F91">
        <w:rPr>
          <w:rFonts w:ascii="Arial" w:hAnsi="Arial" w:cs="Arial"/>
          <w:szCs w:val="24"/>
        </w:rPr>
        <w:t xml:space="preserve"> </w:t>
      </w:r>
      <w:r w:rsidRPr="00A33F91">
        <w:rPr>
          <w:rFonts w:ascii="Arial" w:hAnsi="Arial" w:cs="Arial"/>
          <w:szCs w:val="24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A33F91">
        <w:rPr>
          <w:rFonts w:ascii="Arial" w:hAnsi="Arial" w:cs="Arial"/>
          <w:szCs w:val="24"/>
        </w:rPr>
        <w:instrText xml:space="preserve"> FORMTEXT </w:instrText>
      </w:r>
      <w:r w:rsidRPr="00A33F91">
        <w:rPr>
          <w:rFonts w:ascii="Arial" w:hAnsi="Arial" w:cs="Arial"/>
          <w:szCs w:val="24"/>
        </w:rPr>
      </w:r>
      <w:r w:rsidRPr="00A33F91">
        <w:rPr>
          <w:rFonts w:ascii="Arial" w:hAnsi="Arial" w:cs="Arial"/>
          <w:szCs w:val="24"/>
        </w:rPr>
        <w:fldChar w:fldCharType="separate"/>
      </w:r>
      <w:r w:rsidRPr="00A33F91">
        <w:rPr>
          <w:rFonts w:ascii="Arial" w:hAnsi="Arial" w:cs="Arial"/>
          <w:noProof/>
          <w:szCs w:val="24"/>
        </w:rPr>
        <w:t> </w:t>
      </w:r>
      <w:r w:rsidRPr="00A33F91">
        <w:rPr>
          <w:rFonts w:ascii="Arial" w:hAnsi="Arial" w:cs="Arial"/>
          <w:noProof/>
          <w:szCs w:val="24"/>
        </w:rPr>
        <w:t> </w:t>
      </w:r>
      <w:r w:rsidRPr="00A33F91">
        <w:rPr>
          <w:rFonts w:ascii="Arial" w:hAnsi="Arial" w:cs="Arial"/>
          <w:noProof/>
          <w:szCs w:val="24"/>
        </w:rPr>
        <w:t> </w:t>
      </w:r>
      <w:r w:rsidRPr="00A33F91">
        <w:rPr>
          <w:rFonts w:ascii="Arial" w:hAnsi="Arial" w:cs="Arial"/>
          <w:noProof/>
          <w:szCs w:val="24"/>
        </w:rPr>
        <w:t> </w:t>
      </w:r>
      <w:r w:rsidRPr="00A33F91">
        <w:rPr>
          <w:rFonts w:ascii="Arial" w:hAnsi="Arial" w:cs="Arial"/>
          <w:noProof/>
          <w:szCs w:val="24"/>
        </w:rPr>
        <w:t> </w:t>
      </w:r>
      <w:r w:rsidRPr="00A33F91">
        <w:rPr>
          <w:rFonts w:ascii="Arial" w:hAnsi="Arial" w:cs="Arial"/>
          <w:szCs w:val="24"/>
        </w:rPr>
        <w:fldChar w:fldCharType="end"/>
      </w:r>
    </w:p>
    <w:p w14:paraId="284BD2A5" w14:textId="77777777" w:rsidR="00F27C7C" w:rsidRPr="00A33F91" w:rsidRDefault="00F27C7C" w:rsidP="00F27C7C">
      <w:pPr>
        <w:spacing w:line="360" w:lineRule="auto"/>
        <w:jc w:val="both"/>
        <w:rPr>
          <w:rFonts w:ascii="Arial" w:eastAsia="SimSun" w:hAnsi="Arial" w:cs="Arial"/>
          <w:szCs w:val="24"/>
          <w:lang w:eastAsia="zh-CN"/>
        </w:rPr>
      </w:pPr>
      <w:r w:rsidRPr="00A33F91">
        <w:rPr>
          <w:rFonts w:ascii="Arial" w:eastAsia="SimSun" w:hAnsi="Arial" w:cs="Arial"/>
          <w:szCs w:val="24"/>
          <w:lang w:eastAsia="zh-CN"/>
        </w:rPr>
        <w:t xml:space="preserve">Signature: </w:t>
      </w:r>
      <w:r w:rsidRPr="00A33F91">
        <w:rPr>
          <w:rFonts w:ascii="Arial" w:hAnsi="Arial" w:cs="Arial"/>
          <w:szCs w:val="24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A33F91">
        <w:rPr>
          <w:rFonts w:ascii="Arial" w:hAnsi="Arial" w:cs="Arial"/>
          <w:szCs w:val="24"/>
        </w:rPr>
        <w:instrText xml:space="preserve"> FORMTEXT </w:instrText>
      </w:r>
      <w:r w:rsidRPr="00A33F91">
        <w:rPr>
          <w:rFonts w:ascii="Arial" w:hAnsi="Arial" w:cs="Arial"/>
          <w:szCs w:val="24"/>
        </w:rPr>
      </w:r>
      <w:r w:rsidRPr="00A33F91">
        <w:rPr>
          <w:rFonts w:ascii="Arial" w:hAnsi="Arial" w:cs="Arial"/>
          <w:szCs w:val="24"/>
        </w:rPr>
        <w:fldChar w:fldCharType="separate"/>
      </w:r>
      <w:r w:rsidRPr="00A33F91">
        <w:rPr>
          <w:rFonts w:ascii="Arial" w:hAnsi="Arial" w:cs="Arial"/>
          <w:noProof/>
          <w:szCs w:val="24"/>
        </w:rPr>
        <w:t> </w:t>
      </w:r>
      <w:r w:rsidRPr="00A33F91">
        <w:rPr>
          <w:rFonts w:ascii="Arial" w:hAnsi="Arial" w:cs="Arial"/>
          <w:noProof/>
          <w:szCs w:val="24"/>
        </w:rPr>
        <w:t> </w:t>
      </w:r>
      <w:r w:rsidRPr="00A33F91">
        <w:rPr>
          <w:rFonts w:ascii="Arial" w:hAnsi="Arial" w:cs="Arial"/>
          <w:noProof/>
          <w:szCs w:val="24"/>
        </w:rPr>
        <w:t> </w:t>
      </w:r>
      <w:r w:rsidRPr="00A33F91">
        <w:rPr>
          <w:rFonts w:ascii="Arial" w:hAnsi="Arial" w:cs="Arial"/>
          <w:noProof/>
          <w:szCs w:val="24"/>
        </w:rPr>
        <w:t> </w:t>
      </w:r>
      <w:r w:rsidRPr="00A33F91">
        <w:rPr>
          <w:rFonts w:ascii="Arial" w:hAnsi="Arial" w:cs="Arial"/>
          <w:noProof/>
          <w:szCs w:val="24"/>
        </w:rPr>
        <w:t> </w:t>
      </w:r>
      <w:r w:rsidRPr="00A33F91">
        <w:rPr>
          <w:rFonts w:ascii="Arial" w:hAnsi="Arial" w:cs="Arial"/>
          <w:szCs w:val="24"/>
        </w:rPr>
        <w:fldChar w:fldCharType="end"/>
      </w:r>
    </w:p>
    <w:p w14:paraId="7FDCDB3B" w14:textId="77777777" w:rsidR="00F27C7C" w:rsidRPr="00A33F91" w:rsidRDefault="00F27C7C" w:rsidP="00F27C7C">
      <w:pPr>
        <w:spacing w:line="360" w:lineRule="auto"/>
        <w:jc w:val="both"/>
        <w:rPr>
          <w:rFonts w:ascii="Arial" w:eastAsia="SimSun" w:hAnsi="Arial" w:cs="Arial"/>
          <w:szCs w:val="24"/>
          <w:lang w:eastAsia="zh-CN"/>
        </w:rPr>
      </w:pPr>
      <w:r w:rsidRPr="00A33F91">
        <w:rPr>
          <w:rFonts w:ascii="Arial" w:eastAsia="SimSun" w:hAnsi="Arial" w:cs="Arial"/>
          <w:szCs w:val="24"/>
          <w:lang w:eastAsia="zh-CN"/>
        </w:rPr>
        <w:t xml:space="preserve">Date: </w:t>
      </w:r>
      <w:r w:rsidRPr="00A33F91">
        <w:rPr>
          <w:rFonts w:ascii="Arial" w:hAnsi="Arial" w:cs="Arial"/>
          <w:szCs w:val="24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A33F91">
        <w:rPr>
          <w:rFonts w:ascii="Arial" w:hAnsi="Arial" w:cs="Arial"/>
          <w:szCs w:val="24"/>
        </w:rPr>
        <w:instrText xml:space="preserve"> FORMTEXT </w:instrText>
      </w:r>
      <w:r w:rsidRPr="00A33F91">
        <w:rPr>
          <w:rFonts w:ascii="Arial" w:hAnsi="Arial" w:cs="Arial"/>
          <w:szCs w:val="24"/>
        </w:rPr>
      </w:r>
      <w:r w:rsidRPr="00A33F91">
        <w:rPr>
          <w:rFonts w:ascii="Arial" w:hAnsi="Arial" w:cs="Arial"/>
          <w:szCs w:val="24"/>
        </w:rPr>
        <w:fldChar w:fldCharType="separate"/>
      </w:r>
      <w:r w:rsidRPr="00A33F91">
        <w:rPr>
          <w:rFonts w:ascii="Arial" w:hAnsi="Arial" w:cs="Arial"/>
          <w:noProof/>
          <w:szCs w:val="24"/>
        </w:rPr>
        <w:t> </w:t>
      </w:r>
      <w:r w:rsidRPr="00A33F91">
        <w:rPr>
          <w:rFonts w:ascii="Arial" w:hAnsi="Arial" w:cs="Arial"/>
          <w:noProof/>
          <w:szCs w:val="24"/>
        </w:rPr>
        <w:t> </w:t>
      </w:r>
      <w:r w:rsidRPr="00A33F91">
        <w:rPr>
          <w:rFonts w:ascii="Arial" w:hAnsi="Arial" w:cs="Arial"/>
          <w:noProof/>
          <w:szCs w:val="24"/>
        </w:rPr>
        <w:t> </w:t>
      </w:r>
      <w:r w:rsidRPr="00A33F91">
        <w:rPr>
          <w:rFonts w:ascii="Arial" w:hAnsi="Arial" w:cs="Arial"/>
          <w:noProof/>
          <w:szCs w:val="24"/>
        </w:rPr>
        <w:t> </w:t>
      </w:r>
      <w:r w:rsidRPr="00A33F91">
        <w:rPr>
          <w:rFonts w:ascii="Arial" w:hAnsi="Arial" w:cs="Arial"/>
          <w:noProof/>
          <w:szCs w:val="24"/>
        </w:rPr>
        <w:t> </w:t>
      </w:r>
      <w:r w:rsidRPr="00A33F91">
        <w:rPr>
          <w:rFonts w:ascii="Arial" w:hAnsi="Arial" w:cs="Arial"/>
          <w:szCs w:val="24"/>
        </w:rPr>
        <w:fldChar w:fldCharType="end"/>
      </w:r>
    </w:p>
    <w:p w14:paraId="56D357B9" w14:textId="77777777" w:rsidR="00F27C7C" w:rsidRPr="00A33F91" w:rsidRDefault="00F27C7C" w:rsidP="00F27C7C">
      <w:pPr>
        <w:spacing w:line="360" w:lineRule="auto"/>
        <w:jc w:val="both"/>
        <w:rPr>
          <w:rFonts w:ascii="Arial" w:eastAsia="SimSun" w:hAnsi="Arial" w:cs="Arial"/>
          <w:szCs w:val="24"/>
          <w:lang w:eastAsia="zh-CN"/>
        </w:rPr>
      </w:pPr>
      <w:r w:rsidRPr="00A33F91">
        <w:rPr>
          <w:rFonts w:ascii="Arial" w:eastAsia="SimSun" w:hAnsi="Arial" w:cs="Arial"/>
          <w:szCs w:val="24"/>
          <w:lang w:eastAsia="zh-CN"/>
        </w:rPr>
        <w:t>School:</w:t>
      </w:r>
      <w:r w:rsidRPr="00A33F91">
        <w:rPr>
          <w:rFonts w:ascii="Arial" w:hAnsi="Arial" w:cs="Arial"/>
          <w:szCs w:val="24"/>
        </w:rPr>
        <w:t xml:space="preserve"> </w:t>
      </w:r>
      <w:r w:rsidRPr="00A33F91">
        <w:rPr>
          <w:rFonts w:ascii="Arial" w:hAnsi="Arial" w:cs="Arial"/>
          <w:szCs w:val="24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A33F91">
        <w:rPr>
          <w:rFonts w:ascii="Arial" w:hAnsi="Arial" w:cs="Arial"/>
          <w:szCs w:val="24"/>
        </w:rPr>
        <w:instrText xml:space="preserve"> FORMTEXT </w:instrText>
      </w:r>
      <w:r w:rsidRPr="00A33F91">
        <w:rPr>
          <w:rFonts w:ascii="Arial" w:hAnsi="Arial" w:cs="Arial"/>
          <w:szCs w:val="24"/>
        </w:rPr>
      </w:r>
      <w:r w:rsidRPr="00A33F91">
        <w:rPr>
          <w:rFonts w:ascii="Arial" w:hAnsi="Arial" w:cs="Arial"/>
          <w:szCs w:val="24"/>
        </w:rPr>
        <w:fldChar w:fldCharType="separate"/>
      </w:r>
      <w:r w:rsidRPr="00A33F91">
        <w:rPr>
          <w:rFonts w:ascii="Arial" w:hAnsi="Arial" w:cs="Arial"/>
          <w:noProof/>
          <w:szCs w:val="24"/>
        </w:rPr>
        <w:t> </w:t>
      </w:r>
      <w:r w:rsidRPr="00A33F91">
        <w:rPr>
          <w:rFonts w:ascii="Arial" w:hAnsi="Arial" w:cs="Arial"/>
          <w:noProof/>
          <w:szCs w:val="24"/>
        </w:rPr>
        <w:t> </w:t>
      </w:r>
      <w:r w:rsidRPr="00A33F91">
        <w:rPr>
          <w:rFonts w:ascii="Arial" w:hAnsi="Arial" w:cs="Arial"/>
          <w:noProof/>
          <w:szCs w:val="24"/>
        </w:rPr>
        <w:t> </w:t>
      </w:r>
      <w:r w:rsidRPr="00A33F91">
        <w:rPr>
          <w:rFonts w:ascii="Arial" w:hAnsi="Arial" w:cs="Arial"/>
          <w:noProof/>
          <w:szCs w:val="24"/>
        </w:rPr>
        <w:t> </w:t>
      </w:r>
      <w:r w:rsidRPr="00A33F91">
        <w:rPr>
          <w:rFonts w:ascii="Arial" w:hAnsi="Arial" w:cs="Arial"/>
          <w:noProof/>
          <w:szCs w:val="24"/>
        </w:rPr>
        <w:t> </w:t>
      </w:r>
      <w:r w:rsidRPr="00A33F91">
        <w:rPr>
          <w:rFonts w:ascii="Arial" w:hAnsi="Arial" w:cs="Arial"/>
          <w:szCs w:val="24"/>
        </w:rPr>
        <w:fldChar w:fldCharType="end"/>
      </w:r>
    </w:p>
    <w:p w14:paraId="04D946A0" w14:textId="77777777" w:rsidR="00F27C7C" w:rsidRPr="00A33F91" w:rsidRDefault="00F27C7C" w:rsidP="00F27C7C">
      <w:pPr>
        <w:spacing w:line="360" w:lineRule="auto"/>
        <w:jc w:val="both"/>
        <w:rPr>
          <w:rFonts w:ascii="Arial" w:eastAsia="SimSun" w:hAnsi="Arial" w:cs="Arial"/>
          <w:szCs w:val="24"/>
          <w:lang w:eastAsia="zh-CN"/>
        </w:rPr>
      </w:pPr>
      <w:r w:rsidRPr="00A33F91">
        <w:rPr>
          <w:rFonts w:ascii="Arial" w:eastAsia="SimSun" w:hAnsi="Arial" w:cs="Arial"/>
          <w:szCs w:val="24"/>
          <w:lang w:eastAsia="zh-CN"/>
        </w:rPr>
        <w:t>Position:</w:t>
      </w:r>
      <w:r w:rsidRPr="00A33F91">
        <w:rPr>
          <w:rFonts w:ascii="Arial" w:hAnsi="Arial" w:cs="Arial"/>
          <w:szCs w:val="24"/>
        </w:rPr>
        <w:t xml:space="preserve"> </w:t>
      </w:r>
      <w:r w:rsidRPr="00A33F91">
        <w:rPr>
          <w:rFonts w:ascii="Arial" w:hAnsi="Arial" w:cs="Arial"/>
          <w:szCs w:val="24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A33F91">
        <w:rPr>
          <w:rFonts w:ascii="Arial" w:hAnsi="Arial" w:cs="Arial"/>
          <w:szCs w:val="24"/>
        </w:rPr>
        <w:instrText xml:space="preserve"> FORMTEXT </w:instrText>
      </w:r>
      <w:r w:rsidRPr="00A33F91">
        <w:rPr>
          <w:rFonts w:ascii="Arial" w:hAnsi="Arial" w:cs="Arial"/>
          <w:szCs w:val="24"/>
        </w:rPr>
      </w:r>
      <w:r w:rsidRPr="00A33F91">
        <w:rPr>
          <w:rFonts w:ascii="Arial" w:hAnsi="Arial" w:cs="Arial"/>
          <w:szCs w:val="24"/>
        </w:rPr>
        <w:fldChar w:fldCharType="separate"/>
      </w:r>
      <w:r w:rsidRPr="00A33F91">
        <w:rPr>
          <w:rFonts w:ascii="Arial" w:hAnsi="Arial" w:cs="Arial"/>
          <w:noProof/>
          <w:szCs w:val="24"/>
        </w:rPr>
        <w:t> </w:t>
      </w:r>
      <w:r w:rsidRPr="00A33F91">
        <w:rPr>
          <w:rFonts w:ascii="Arial" w:hAnsi="Arial" w:cs="Arial"/>
          <w:noProof/>
          <w:szCs w:val="24"/>
        </w:rPr>
        <w:t> </w:t>
      </w:r>
      <w:r w:rsidRPr="00A33F91">
        <w:rPr>
          <w:rFonts w:ascii="Arial" w:hAnsi="Arial" w:cs="Arial"/>
          <w:noProof/>
          <w:szCs w:val="24"/>
        </w:rPr>
        <w:t> </w:t>
      </w:r>
      <w:r w:rsidRPr="00A33F91">
        <w:rPr>
          <w:rFonts w:ascii="Arial" w:hAnsi="Arial" w:cs="Arial"/>
          <w:noProof/>
          <w:szCs w:val="24"/>
        </w:rPr>
        <w:t> </w:t>
      </w:r>
      <w:r w:rsidRPr="00A33F91">
        <w:rPr>
          <w:rFonts w:ascii="Arial" w:hAnsi="Arial" w:cs="Arial"/>
          <w:noProof/>
          <w:szCs w:val="24"/>
        </w:rPr>
        <w:t> </w:t>
      </w:r>
      <w:r w:rsidRPr="00A33F91">
        <w:rPr>
          <w:rFonts w:ascii="Arial" w:hAnsi="Arial" w:cs="Arial"/>
          <w:szCs w:val="24"/>
        </w:rPr>
        <w:fldChar w:fldCharType="end"/>
      </w:r>
    </w:p>
    <w:p w14:paraId="19F52B87" w14:textId="77777777" w:rsidR="001B56DE" w:rsidRPr="00940C4E" w:rsidRDefault="001B56DE" w:rsidP="001B56DE">
      <w:pPr>
        <w:rPr>
          <w:rFonts w:ascii="Arial" w:eastAsia="Times New Roman" w:hAnsi="Arial"/>
          <w:bCs/>
          <w:sz w:val="28"/>
          <w:szCs w:val="28"/>
          <w:lang w:eastAsia="en-US"/>
        </w:rPr>
      </w:pPr>
    </w:p>
    <w:p w14:paraId="6D9396A8" w14:textId="77777777" w:rsidR="001B56DE" w:rsidRPr="00940C4E" w:rsidRDefault="001B56DE" w:rsidP="001B56DE">
      <w:pPr>
        <w:rPr>
          <w:rFonts w:ascii="Arial" w:eastAsia="Times New Roman" w:hAnsi="Arial"/>
          <w:bCs/>
          <w:sz w:val="28"/>
          <w:szCs w:val="28"/>
          <w:lang w:eastAsia="en-US"/>
        </w:rPr>
      </w:pPr>
    </w:p>
    <w:p w14:paraId="57EF374A" w14:textId="77777777" w:rsidR="00605B09" w:rsidRPr="00940C4E" w:rsidRDefault="00605B09" w:rsidP="002D76BC">
      <w:pPr>
        <w:rPr>
          <w:rFonts w:ascii="Arial" w:eastAsia="Times New Roman" w:hAnsi="Arial"/>
          <w:bCs/>
          <w:sz w:val="28"/>
          <w:szCs w:val="28"/>
          <w:lang w:eastAsia="en-US"/>
        </w:rPr>
      </w:pPr>
    </w:p>
    <w:sectPr w:rsidR="00605B09" w:rsidRPr="00940C4E" w:rsidSect="00543ABA">
      <w:headerReference w:type="default" r:id="rId7"/>
      <w:headerReference w:type="first" r:id="rId8"/>
      <w:pgSz w:w="11900" w:h="16840"/>
      <w:pgMar w:top="1229" w:right="845" w:bottom="851" w:left="851" w:header="709" w:footer="709" w:gutter="0"/>
      <w:cols w:space="708"/>
      <w:titlePg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DF2D264" w16cid:durableId="1E1ABB72"/>
  <w16cid:commentId w16cid:paraId="4897C54F" w16cid:durableId="1E1ABB73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91D9CE" w14:textId="77777777" w:rsidR="004046DF" w:rsidRDefault="004046DF" w:rsidP="002D76BC">
      <w:r>
        <w:separator/>
      </w:r>
    </w:p>
  </w:endnote>
  <w:endnote w:type="continuationSeparator" w:id="0">
    <w:p w14:paraId="52E6307B" w14:textId="77777777" w:rsidR="004046DF" w:rsidRDefault="004046DF" w:rsidP="002D7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29FD04" w14:textId="77777777" w:rsidR="004046DF" w:rsidRDefault="004046DF" w:rsidP="002D76BC">
      <w:r>
        <w:separator/>
      </w:r>
    </w:p>
  </w:footnote>
  <w:footnote w:type="continuationSeparator" w:id="0">
    <w:p w14:paraId="6D9FD401" w14:textId="77777777" w:rsidR="004046DF" w:rsidRDefault="004046DF" w:rsidP="002D76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61DDBC" w14:textId="74F80E48" w:rsidR="00543ABA" w:rsidRDefault="00543ABA">
    <w:pPr>
      <w:pStyle w:val="Header"/>
    </w:pPr>
    <w:r>
      <w:rPr>
        <w:rFonts w:ascii="Arial" w:eastAsia="Times" w:hAnsi="Arial"/>
        <w:b/>
        <w:noProof/>
        <w:sz w:val="28"/>
        <w:lang w:eastAsia="zh-TW"/>
      </w:rPr>
      <w:drawing>
        <wp:anchor distT="0" distB="0" distL="114300" distR="114300" simplePos="0" relativeHeight="251660288" behindDoc="1" locked="0" layoutInCell="1" allowOverlap="1" wp14:anchorId="6B48D830" wp14:editId="4C22BC51">
          <wp:simplePos x="0" y="0"/>
          <wp:positionH relativeFrom="column">
            <wp:posOffset>-541020</wp:posOffset>
          </wp:positionH>
          <wp:positionV relativeFrom="paragraph">
            <wp:posOffset>-447040</wp:posOffset>
          </wp:positionV>
          <wp:extent cx="7560000" cy="495653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80035 Peter Doherty A4 Word Header-TOP ONLY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4956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7A906C" w14:textId="12C982B5" w:rsidR="00576104" w:rsidRDefault="00E14F46">
    <w:pPr>
      <w:pStyle w:val="Header"/>
    </w:pPr>
    <w:r>
      <w:rPr>
        <w:noProof/>
        <w:lang w:eastAsia="zh-TW"/>
      </w:rPr>
      <w:drawing>
        <wp:anchor distT="0" distB="0" distL="114300" distR="114300" simplePos="0" relativeHeight="251658240" behindDoc="1" locked="0" layoutInCell="1" allowOverlap="1" wp14:anchorId="57A80882" wp14:editId="0D1833B0">
          <wp:simplePos x="0" y="0"/>
          <wp:positionH relativeFrom="column">
            <wp:posOffset>-539115</wp:posOffset>
          </wp:positionH>
          <wp:positionV relativeFrom="paragraph">
            <wp:posOffset>-449580</wp:posOffset>
          </wp:positionV>
          <wp:extent cx="7560000" cy="10685798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80035 Peter Doherty A4 Word Header-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06857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C666E"/>
    <w:multiLevelType w:val="hybridMultilevel"/>
    <w:tmpl w:val="9DE047B8"/>
    <w:lvl w:ilvl="0" w:tplc="F460B7E8">
      <w:start w:val="8"/>
      <w:numFmt w:val="bullet"/>
      <w:lvlText w:val="-"/>
      <w:lvlJc w:val="left"/>
      <w:pPr>
        <w:tabs>
          <w:tab w:val="num" w:pos="644"/>
        </w:tabs>
        <w:ind w:left="644" w:hanging="284"/>
      </w:pPr>
      <w:rPr>
        <w:rFonts w:ascii="Arial" w:eastAsia="Times New Roman" w:hAnsi="Arial" w:hint="default"/>
      </w:rPr>
    </w:lvl>
    <w:lvl w:ilvl="1" w:tplc="0C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01705A25"/>
    <w:multiLevelType w:val="hybridMultilevel"/>
    <w:tmpl w:val="00F8A84E"/>
    <w:lvl w:ilvl="0" w:tplc="63A64E0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" w15:restartNumberingAfterBreak="0">
    <w:nsid w:val="023D1535"/>
    <w:multiLevelType w:val="hybridMultilevel"/>
    <w:tmpl w:val="9A5A1F3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24B1517"/>
    <w:multiLevelType w:val="hybridMultilevel"/>
    <w:tmpl w:val="6248E45C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054A1C"/>
    <w:multiLevelType w:val="hybridMultilevel"/>
    <w:tmpl w:val="C6C4E212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1247E3"/>
    <w:multiLevelType w:val="hybridMultilevel"/>
    <w:tmpl w:val="FA0AE1B8"/>
    <w:lvl w:ilvl="0" w:tplc="F28EDD1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sz w:val="22"/>
        <w:szCs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B61459"/>
    <w:multiLevelType w:val="hybridMultilevel"/>
    <w:tmpl w:val="5FAE32B6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876324"/>
    <w:multiLevelType w:val="hybridMultilevel"/>
    <w:tmpl w:val="487E7DBE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sz w:val="2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157A90"/>
    <w:multiLevelType w:val="hybridMultilevel"/>
    <w:tmpl w:val="9BE6593C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1622EC"/>
    <w:multiLevelType w:val="hybridMultilevel"/>
    <w:tmpl w:val="C688F4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4F49F1"/>
    <w:multiLevelType w:val="hybridMultilevel"/>
    <w:tmpl w:val="F02671D2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1" w15:restartNumberingAfterBreak="0">
    <w:nsid w:val="1E780BD1"/>
    <w:multiLevelType w:val="hybridMultilevel"/>
    <w:tmpl w:val="DBDE4E52"/>
    <w:lvl w:ilvl="0" w:tplc="8E9EDB18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78041E"/>
    <w:multiLevelType w:val="hybridMultilevel"/>
    <w:tmpl w:val="B1709194"/>
    <w:lvl w:ilvl="0" w:tplc="DC0C33E8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AC0DB1"/>
    <w:multiLevelType w:val="hybridMultilevel"/>
    <w:tmpl w:val="52FCF306"/>
    <w:lvl w:ilvl="0" w:tplc="0C090005">
      <w:start w:val="1"/>
      <w:numFmt w:val="bullet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C64AF0"/>
    <w:multiLevelType w:val="hybridMultilevel"/>
    <w:tmpl w:val="64707F42"/>
    <w:lvl w:ilvl="0" w:tplc="A55AD5CC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b/>
        <w:sz w:val="22"/>
        <w:szCs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304E1C"/>
    <w:multiLevelType w:val="hybridMultilevel"/>
    <w:tmpl w:val="931E86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CD04E1"/>
    <w:multiLevelType w:val="hybridMultilevel"/>
    <w:tmpl w:val="989AB3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A12800"/>
    <w:multiLevelType w:val="hybridMultilevel"/>
    <w:tmpl w:val="9AD6941A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CD34B6"/>
    <w:multiLevelType w:val="hybridMultilevel"/>
    <w:tmpl w:val="55B6BCE8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sz w:val="2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715181"/>
    <w:multiLevelType w:val="hybridMultilevel"/>
    <w:tmpl w:val="5F083FB2"/>
    <w:lvl w:ilvl="0" w:tplc="5B2C306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6C76EF"/>
    <w:multiLevelType w:val="hybridMultilevel"/>
    <w:tmpl w:val="93709FEE"/>
    <w:lvl w:ilvl="0" w:tplc="E66C834C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sz w:val="22"/>
        <w:szCs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712BCD"/>
    <w:multiLevelType w:val="hybridMultilevel"/>
    <w:tmpl w:val="A90246A4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B5309A4A">
      <w:start w:val="1"/>
      <w:numFmt w:val="bullet"/>
      <w:lvlText w:val="o"/>
      <w:lvlJc w:val="left"/>
      <w:pPr>
        <w:tabs>
          <w:tab w:val="num" w:pos="1083"/>
        </w:tabs>
        <w:ind w:left="1083" w:hanging="363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35F84"/>
    <w:multiLevelType w:val="hybridMultilevel"/>
    <w:tmpl w:val="4F90C592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3" w15:restartNumberingAfterBreak="0">
    <w:nsid w:val="4BBD4D67"/>
    <w:multiLevelType w:val="hybridMultilevel"/>
    <w:tmpl w:val="3A30A7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0254FC5"/>
    <w:multiLevelType w:val="hybridMultilevel"/>
    <w:tmpl w:val="09124F70"/>
    <w:lvl w:ilvl="0" w:tplc="DE5E61D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441030"/>
    <w:multiLevelType w:val="hybridMultilevel"/>
    <w:tmpl w:val="8D52F33A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B307FA"/>
    <w:multiLevelType w:val="hybridMultilevel"/>
    <w:tmpl w:val="6F1E43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110816"/>
    <w:multiLevelType w:val="hybridMultilevel"/>
    <w:tmpl w:val="A64C2332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C54EE9"/>
    <w:multiLevelType w:val="hybridMultilevel"/>
    <w:tmpl w:val="D446264E"/>
    <w:lvl w:ilvl="0" w:tplc="082493D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sz w:val="22"/>
        <w:szCs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3"/>
  </w:num>
  <w:num w:numId="3">
    <w:abstractNumId w:val="1"/>
  </w:num>
  <w:num w:numId="4">
    <w:abstractNumId w:val="10"/>
  </w:num>
  <w:num w:numId="5">
    <w:abstractNumId w:val="22"/>
  </w:num>
  <w:num w:numId="6">
    <w:abstractNumId w:val="0"/>
  </w:num>
  <w:num w:numId="7">
    <w:abstractNumId w:val="7"/>
  </w:num>
  <w:num w:numId="8">
    <w:abstractNumId w:val="18"/>
  </w:num>
  <w:num w:numId="9">
    <w:abstractNumId w:val="9"/>
  </w:num>
  <w:num w:numId="10">
    <w:abstractNumId w:val="16"/>
  </w:num>
  <w:num w:numId="11">
    <w:abstractNumId w:val="19"/>
  </w:num>
  <w:num w:numId="12">
    <w:abstractNumId w:val="13"/>
  </w:num>
  <w:num w:numId="13">
    <w:abstractNumId w:val="15"/>
  </w:num>
  <w:num w:numId="14">
    <w:abstractNumId w:val="28"/>
  </w:num>
  <w:num w:numId="15">
    <w:abstractNumId w:val="5"/>
  </w:num>
  <w:num w:numId="16">
    <w:abstractNumId w:val="11"/>
  </w:num>
  <w:num w:numId="17">
    <w:abstractNumId w:val="24"/>
  </w:num>
  <w:num w:numId="18">
    <w:abstractNumId w:val="8"/>
  </w:num>
  <w:num w:numId="19">
    <w:abstractNumId w:val="17"/>
  </w:num>
  <w:num w:numId="20">
    <w:abstractNumId w:val="3"/>
  </w:num>
  <w:num w:numId="21">
    <w:abstractNumId w:val="14"/>
  </w:num>
  <w:num w:numId="22">
    <w:abstractNumId w:val="27"/>
  </w:num>
  <w:num w:numId="23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</w:num>
  <w:num w:numId="25">
    <w:abstractNumId w:val="6"/>
  </w:num>
  <w:num w:numId="26">
    <w:abstractNumId w:val="20"/>
  </w:num>
  <w:num w:numId="27">
    <w:abstractNumId w:val="4"/>
  </w:num>
  <w:num w:numId="28">
    <w:abstractNumId w:val="25"/>
  </w:num>
  <w:num w:numId="2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7E1"/>
    <w:rsid w:val="00013DEB"/>
    <w:rsid w:val="00022638"/>
    <w:rsid w:val="00055D4C"/>
    <w:rsid w:val="00096F7F"/>
    <w:rsid w:val="000A2AEC"/>
    <w:rsid w:val="000B01B7"/>
    <w:rsid w:val="00102783"/>
    <w:rsid w:val="00151F21"/>
    <w:rsid w:val="00170BE5"/>
    <w:rsid w:val="001B56DE"/>
    <w:rsid w:val="001C13D8"/>
    <w:rsid w:val="001C69D8"/>
    <w:rsid w:val="001D4617"/>
    <w:rsid w:val="00227D84"/>
    <w:rsid w:val="002B18FA"/>
    <w:rsid w:val="002D67C7"/>
    <w:rsid w:val="002D76BC"/>
    <w:rsid w:val="00341772"/>
    <w:rsid w:val="00357331"/>
    <w:rsid w:val="0039559A"/>
    <w:rsid w:val="003B02C6"/>
    <w:rsid w:val="004046DF"/>
    <w:rsid w:val="00420D16"/>
    <w:rsid w:val="00463878"/>
    <w:rsid w:val="00491E30"/>
    <w:rsid w:val="004B4183"/>
    <w:rsid w:val="004E2FB4"/>
    <w:rsid w:val="00543ABA"/>
    <w:rsid w:val="0054503F"/>
    <w:rsid w:val="00576104"/>
    <w:rsid w:val="005C1726"/>
    <w:rsid w:val="005E6A8C"/>
    <w:rsid w:val="005F5074"/>
    <w:rsid w:val="00605B09"/>
    <w:rsid w:val="00650101"/>
    <w:rsid w:val="00661135"/>
    <w:rsid w:val="00662769"/>
    <w:rsid w:val="00696542"/>
    <w:rsid w:val="006A0DF9"/>
    <w:rsid w:val="006D2653"/>
    <w:rsid w:val="006F5DAE"/>
    <w:rsid w:val="0074456F"/>
    <w:rsid w:val="00761029"/>
    <w:rsid w:val="007C194F"/>
    <w:rsid w:val="007F30C6"/>
    <w:rsid w:val="0086372C"/>
    <w:rsid w:val="00883622"/>
    <w:rsid w:val="008C3AF1"/>
    <w:rsid w:val="00920DD6"/>
    <w:rsid w:val="00940C4E"/>
    <w:rsid w:val="00947719"/>
    <w:rsid w:val="009675E1"/>
    <w:rsid w:val="00990F9D"/>
    <w:rsid w:val="009F656F"/>
    <w:rsid w:val="00A22F85"/>
    <w:rsid w:val="00A93340"/>
    <w:rsid w:val="00AE56A2"/>
    <w:rsid w:val="00BC7369"/>
    <w:rsid w:val="00BC7B02"/>
    <w:rsid w:val="00BF293E"/>
    <w:rsid w:val="00BF3116"/>
    <w:rsid w:val="00BF4BAB"/>
    <w:rsid w:val="00BF6087"/>
    <w:rsid w:val="00C0457B"/>
    <w:rsid w:val="00C057E1"/>
    <w:rsid w:val="00C33BAD"/>
    <w:rsid w:val="00C752E9"/>
    <w:rsid w:val="00C935D2"/>
    <w:rsid w:val="00C9732D"/>
    <w:rsid w:val="00D45DAE"/>
    <w:rsid w:val="00D513B8"/>
    <w:rsid w:val="00D60B63"/>
    <w:rsid w:val="00D76FD6"/>
    <w:rsid w:val="00DF1224"/>
    <w:rsid w:val="00E14F46"/>
    <w:rsid w:val="00E50CD2"/>
    <w:rsid w:val="00E97671"/>
    <w:rsid w:val="00EC6098"/>
    <w:rsid w:val="00EF366B"/>
    <w:rsid w:val="00F27C7C"/>
    <w:rsid w:val="00F47A01"/>
    <w:rsid w:val="00FA23AB"/>
    <w:rsid w:val="00FB3C5E"/>
    <w:rsid w:val="00FF570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oNotEmbedSmartTags/>
  <w:decimalSymbol w:val="."/>
  <w:listSeparator w:val=","/>
  <w14:docId w14:val="1638BCA9"/>
  <w15:docId w15:val="{A73F0447-4541-419A-8B86-F3AE214A5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A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eastAsia="ja-JP"/>
    </w:rPr>
  </w:style>
  <w:style w:type="paragraph" w:styleId="Heading4">
    <w:name w:val="heading 4"/>
    <w:basedOn w:val="Normal"/>
    <w:next w:val="Normal"/>
    <w:link w:val="Heading4Char"/>
    <w:qFormat/>
    <w:rsid w:val="00055D4C"/>
    <w:pPr>
      <w:keepNext/>
      <w:overflowPunct w:val="0"/>
      <w:autoSpaceDE w:val="0"/>
      <w:autoSpaceDN w:val="0"/>
      <w:adjustRightInd w:val="0"/>
      <w:ind w:left="720" w:hanging="720"/>
      <w:outlineLvl w:val="3"/>
    </w:pPr>
    <w:rPr>
      <w:rFonts w:ascii="Arial" w:eastAsia="Times New Roman" w:hAnsi="Arial" w:cs="Arial"/>
      <w:b/>
      <w:bCs/>
      <w:sz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76BC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2D76BC"/>
    <w:rPr>
      <w:sz w:val="24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2D76BC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2D76BC"/>
    <w:rPr>
      <w:sz w:val="24"/>
      <w:lang w:val="en-AU"/>
    </w:rPr>
  </w:style>
  <w:style w:type="character" w:customStyle="1" w:styleId="Heading4Char">
    <w:name w:val="Heading 4 Char"/>
    <w:link w:val="Heading4"/>
    <w:rsid w:val="00055D4C"/>
    <w:rPr>
      <w:rFonts w:ascii="Arial" w:eastAsia="Times New Roman" w:hAnsi="Arial" w:cs="Arial"/>
      <w:b/>
      <w:bCs/>
      <w:sz w:val="22"/>
    </w:rPr>
  </w:style>
  <w:style w:type="paragraph" w:styleId="BodyText">
    <w:name w:val="Body Text"/>
    <w:basedOn w:val="Normal"/>
    <w:link w:val="BodyTextChar"/>
    <w:rsid w:val="00055D4C"/>
    <w:pPr>
      <w:overflowPunct w:val="0"/>
      <w:autoSpaceDE w:val="0"/>
      <w:autoSpaceDN w:val="0"/>
      <w:adjustRightInd w:val="0"/>
      <w:jc w:val="center"/>
      <w:textAlignment w:val="baseline"/>
    </w:pPr>
    <w:rPr>
      <w:rFonts w:ascii="Arial" w:eastAsia="Times New Roman" w:hAnsi="Arial"/>
      <w:b/>
      <w:bCs/>
      <w:lang w:eastAsia="en-US"/>
    </w:rPr>
  </w:style>
  <w:style w:type="character" w:customStyle="1" w:styleId="BodyTextChar">
    <w:name w:val="Body Text Char"/>
    <w:link w:val="BodyText"/>
    <w:rsid w:val="00055D4C"/>
    <w:rPr>
      <w:rFonts w:ascii="Arial" w:eastAsia="Times New Roman" w:hAnsi="Arial"/>
      <w:b/>
      <w:bCs/>
      <w:sz w:val="24"/>
    </w:rPr>
  </w:style>
  <w:style w:type="character" w:styleId="Hyperlink">
    <w:name w:val="Hyperlink"/>
    <w:rsid w:val="00055D4C"/>
    <w:rPr>
      <w:color w:val="0000FF"/>
      <w:u w:val="single"/>
    </w:rPr>
  </w:style>
  <w:style w:type="paragraph" w:styleId="BodyText2">
    <w:name w:val="Body Text 2"/>
    <w:basedOn w:val="Normal"/>
    <w:link w:val="BodyText2Char"/>
    <w:rsid w:val="00055D4C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Arial" w:eastAsia="Times New Roman" w:hAnsi="Arial"/>
      <w:sz w:val="22"/>
      <w:lang w:eastAsia="en-US"/>
    </w:rPr>
  </w:style>
  <w:style w:type="character" w:customStyle="1" w:styleId="BodyText2Char">
    <w:name w:val="Body Text 2 Char"/>
    <w:link w:val="BodyText2"/>
    <w:rsid w:val="00055D4C"/>
    <w:rPr>
      <w:rFonts w:ascii="Arial" w:eastAsia="Times New Roman" w:hAnsi="Arial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26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2638"/>
    <w:rPr>
      <w:rFonts w:ascii="Tahoma" w:hAnsi="Tahoma" w:cs="Tahoma"/>
      <w:sz w:val="16"/>
      <w:szCs w:val="16"/>
      <w:lang w:eastAsia="ja-JP"/>
    </w:rPr>
  </w:style>
  <w:style w:type="character" w:styleId="FollowedHyperlink">
    <w:name w:val="FollowedHyperlink"/>
    <w:basedOn w:val="DefaultParagraphFont"/>
    <w:uiPriority w:val="99"/>
    <w:semiHidden/>
    <w:unhideWhenUsed/>
    <w:rsid w:val="00341772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nhideWhenUsed/>
    <w:rsid w:val="00D60B63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D60B6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60B63"/>
    <w:rPr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0B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0B63"/>
    <w:rPr>
      <w:b/>
      <w:bCs/>
      <w:lang w:eastAsia="ja-JP"/>
    </w:rPr>
  </w:style>
  <w:style w:type="table" w:styleId="TableGrid">
    <w:name w:val="Table Grid"/>
    <w:basedOn w:val="TableNormal"/>
    <w:uiPriority w:val="59"/>
    <w:rsid w:val="00357331"/>
    <w:rPr>
      <w:rFonts w:ascii="Calibri" w:eastAsia="SimSu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34" Type="http://schemas.microsoft.com/office/2016/09/relationships/commentsIds" Target="commentsId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6490_Policy%20and%20Implementation\Curriculum\Peter%20Doherty%20Awards\2016\P%20Doherty%20--%20blank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 Doherty -- blank template.dotx</Template>
  <TotalTime>2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DETA</Company>
  <LinksUpToDate>false</LinksUpToDate>
  <CharactersWithSpaces>745</CharactersWithSpaces>
  <SharedDoc>false</SharedDoc>
  <HLinks>
    <vt:vector size="12" baseType="variant">
      <vt:variant>
        <vt:i4>7602278</vt:i4>
      </vt:variant>
      <vt:variant>
        <vt:i4>-1</vt:i4>
      </vt:variant>
      <vt:variant>
        <vt:i4>2067</vt:i4>
      </vt:variant>
      <vt:variant>
        <vt:i4>1</vt:i4>
      </vt:variant>
      <vt:variant>
        <vt:lpwstr>A4 DET portrait footer</vt:lpwstr>
      </vt:variant>
      <vt:variant>
        <vt:lpwstr/>
      </vt:variant>
      <vt:variant>
        <vt:i4>3276909</vt:i4>
      </vt:variant>
      <vt:variant>
        <vt:i4>-1</vt:i4>
      </vt:variant>
      <vt:variant>
        <vt:i4>2068</vt:i4>
      </vt:variant>
      <vt:variant>
        <vt:i4>1</vt:i4>
      </vt:variant>
      <vt:variant>
        <vt:lpwstr>top banner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HALL, Karen</dc:creator>
  <cp:keywords/>
  <dc:description/>
  <cp:lastModifiedBy>HALL, Karen</cp:lastModifiedBy>
  <cp:revision>4</cp:revision>
  <cp:lastPrinted>2016-09-30T05:24:00Z</cp:lastPrinted>
  <dcterms:created xsi:type="dcterms:W3CDTF">2018-01-30T03:33:00Z</dcterms:created>
  <dcterms:modified xsi:type="dcterms:W3CDTF">2019-11-28T05:26:00Z</dcterms:modified>
</cp:coreProperties>
</file>